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68" w:rsidRDefault="00066368" w:rsidP="003F7992">
      <w:pPr>
        <w:pStyle w:val="a"/>
        <w:ind w:firstLine="720"/>
        <w:jc w:val="center"/>
        <w:rPr>
          <w:rFonts w:ascii="Times New Roman" w:hAnsi="Times New Roman" w:cs="Times New Roman"/>
          <w:iCs/>
          <w:sz w:val="28"/>
          <w:szCs w:val="28"/>
          <w:lang w:bidi="he-IL"/>
        </w:rPr>
      </w:pPr>
      <w:r>
        <w:rPr>
          <w:rFonts w:ascii="Times New Roman" w:hAnsi="Times New Roman" w:cs="Times New Roman"/>
          <w:iCs/>
          <w:sz w:val="28"/>
          <w:szCs w:val="28"/>
          <w:lang w:bidi="he-IL"/>
        </w:rPr>
        <w:t>Муниципальное бюджетное образовательное учреждение дополнительного образования детей ДПЦ №9 " Радуга"Бугульминского муниципального района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С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целью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выявления мнения родителей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, о состоянии работы по предупреждению коррупционных правона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>рушен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ий в МБОУ ДО   ДПЦ№9 "Радуга"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был проведен  опрос. </w:t>
      </w:r>
    </w:p>
    <w:p w:rsidR="00066368" w:rsidRPr="0072097F" w:rsidRDefault="00066368" w:rsidP="0072097F">
      <w:pPr>
        <w:pStyle w:val="a"/>
        <w:ind w:firstLine="720"/>
        <w:rPr>
          <w:rFonts w:ascii="Times New Roman" w:hAnsi="Times New Roman" w:cs="Times New Roman"/>
          <w:i/>
          <w:iCs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Форма анкетирования - анонимная. 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Это исследование проводилось в рамках антикоррупционного мониторинга.</w:t>
      </w:r>
    </w:p>
    <w:p w:rsidR="00066368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Цель мони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торинга - выявление особенностей и характеристик коррупции, и по его результатам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>поиск способов снижения уровня коррупции в нашем образовательном учреждении. С помощью  ответов родителей на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вопросы этой анкеты хотели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получить точную и полную информацию, проанализировать ее и сделать пра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вильные выводы. Поэтому  просили родителей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максимально честно и искренне отвечать вопросы. Ан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кета является анонимной, фамилия респондента не упоминается, и ответы на вопросы будут использоваться </w:t>
      </w:r>
      <w:r>
        <w:rPr>
          <w:rFonts w:ascii="Times New Roman" w:hAnsi="Times New Roman" w:cs="Times New Roman"/>
          <w:sz w:val="28"/>
          <w:szCs w:val="28"/>
          <w:lang w:bidi="he-IL"/>
        </w:rPr>
        <w:t>только в обобщенном виде. О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тветы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родителей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не могут ни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>каким образ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ом использоваться против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кого-то другого. </w:t>
      </w:r>
    </w:p>
    <w:p w:rsidR="00066368" w:rsidRDefault="00066368" w:rsidP="00AB0BC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С понятием термина «коррупция» не все родители справились правильно, лишь 80% опрошенных ответили правильно. Зато  все 100% ответили на вопрос «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Приходилось ли вам сталкиваться с недобросовестным исполн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ителем должностными лицами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своих обязанностей?</w:t>
      </w:r>
      <w:r>
        <w:rPr>
          <w:rFonts w:ascii="Times New Roman" w:hAnsi="Times New Roman" w:cs="Times New Roman"/>
          <w:sz w:val="28"/>
          <w:szCs w:val="28"/>
          <w:lang w:bidi="he-IL"/>
        </w:rPr>
        <w:t>» отрицательно.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В нашей стране для решения своих про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>блем гражданам приходится нередко давать взятки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 отношение респондентов к этому вопросу было не однозначным: большинство склоняются к мысли что это неотъемлемая часть жизни. Публикациям в прессе на антикорупционную тему не доверяют 30%. На вопрос  насколько распространена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коррупция среди должностных лиц в нашем муниципальном   образовании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90% затруднились ответить.</w:t>
      </w:r>
      <w:r w:rsidRPr="00AB0BC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В текущем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году с проявлениями коррупции в нашем муниципальном образовании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столкнулись 20%. На дачу взяток должностным лицам и ее последствиями 99% ответили отрицательно, 1% уклончиво. Жаловаться на деятельность работников ДПЦ респондентам не приходилось никому. Куда обращаться по выявленным фактам коррупции знают 100% опрашиваемых. У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ровень проводимых коррупционных мероприятий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в МБОУ  ДО  ДПЦ №9 " Радуга" оценивается как удовлетворительный.</w:t>
      </w:r>
    </w:p>
    <w:p w:rsidR="00066368" w:rsidRPr="00357D53" w:rsidRDefault="00066368" w:rsidP="003F7992">
      <w:pPr>
        <w:rPr>
          <w:rFonts w:ascii="Times New Roman" w:hAnsi="Times New Roman"/>
          <w:color w:val="000000"/>
          <w:sz w:val="28"/>
          <w:szCs w:val="28"/>
        </w:rPr>
      </w:pPr>
      <w:r w:rsidRPr="0072097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2097F">
        <w:rPr>
          <w:rFonts w:ascii="Times New Roman" w:hAnsi="Times New Roman"/>
          <w:b/>
          <w:bCs/>
          <w:color w:val="000000"/>
          <w:sz w:val="28"/>
          <w:szCs w:val="28"/>
        </w:rPr>
        <w:t>опросе</w:t>
      </w:r>
      <w:r>
        <w:rPr>
          <w:rFonts w:ascii="Times New Roman" w:hAnsi="Times New Roman"/>
          <w:color w:val="000000"/>
          <w:sz w:val="28"/>
          <w:szCs w:val="28"/>
        </w:rPr>
        <w:t xml:space="preserve"> приняло участие 6</w:t>
      </w:r>
      <w:r w:rsidRPr="0072097F">
        <w:rPr>
          <w:rFonts w:ascii="Times New Roman" w:hAnsi="Times New Roman"/>
          <w:color w:val="000000"/>
          <w:sz w:val="28"/>
          <w:szCs w:val="28"/>
        </w:rPr>
        <w:t>47 респондентов</w:t>
      </w:r>
      <w:r>
        <w:rPr>
          <w:rFonts w:ascii="Times New Roman" w:hAnsi="Times New Roman"/>
          <w:color w:val="000000"/>
          <w:sz w:val="28"/>
          <w:szCs w:val="28"/>
        </w:rPr>
        <w:t>. Опрос проводился в сроки с 1 по 30 апреля в учреждении , на родительских собраниях в 6 студиях. Информация о результатах опроса размещена на сайте ДПЦ №9 " Радуга"</w:t>
      </w:r>
    </w:p>
    <w:p w:rsidR="00066368" w:rsidRPr="0072097F" w:rsidRDefault="00066368" w:rsidP="003F7992">
      <w:pPr>
        <w:rPr>
          <w:rFonts w:ascii="Times New Roman" w:hAnsi="Times New Roman"/>
          <w:sz w:val="28"/>
          <w:szCs w:val="28"/>
        </w:rPr>
      </w:pPr>
      <w:r w:rsidRPr="0072097F">
        <w:rPr>
          <w:rStyle w:val="b-serp-itemtextpassage1"/>
          <w:rFonts w:ascii="Times New Roman" w:hAnsi="Times New Roman"/>
          <w:sz w:val="28"/>
          <w:szCs w:val="28"/>
        </w:rPr>
        <w:t xml:space="preserve"> </w:t>
      </w:r>
    </w:p>
    <w:p w:rsidR="00066368" w:rsidRDefault="00066368" w:rsidP="00AB0BC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Default="00066368" w:rsidP="00AB0BC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Default="00066368" w:rsidP="00AB0BC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Default="00066368" w:rsidP="00AB0BC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Pr="00AF7E19" w:rsidRDefault="00066368" w:rsidP="00AF7E19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Материалы опроса родителей.</w:t>
      </w:r>
    </w:p>
    <w:p w:rsidR="00066368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t>1. Термин "коррупция" часто используется в средствах массовой информации, в на</w:t>
      </w: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учных исследованиях, выступлениях политиков. Нередко его употребляют в разговор</w:t>
      </w: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ной речи и обычные граждане. Как вы понимаете</w:t>
      </w:r>
      <w:r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- термин "коррупция?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использование должностного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положения в личных  целях;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получение взятки;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хищение бюджетных средств;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недобросовестное исполнение должностных обязанностей;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tabs>
          <w:tab w:val="left" w:pos="114"/>
          <w:tab w:val="left" w:leader="underscore" w:pos="4823"/>
          <w:tab w:val="left" w:leader="underscore" w:pos="5893"/>
        </w:tabs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иное (укажите)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ab/>
        <w:t xml:space="preserve">.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ab/>
        <w:t xml:space="preserve">_ </w:t>
      </w:r>
    </w:p>
    <w:p w:rsidR="00066368" w:rsidRPr="00AF7E19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80% -правильных ответов.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2. Приходилось ли вам сталкиваться с недобросовестным исполни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телем должностными лицами  дворца 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своих обязанностей?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постоянно;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очень редко;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лишь иногда;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никогда не наблюдал(а) недобросовестного исполнения должностными лицами своих обязанностей. </w:t>
      </w:r>
    </w:p>
    <w:p w:rsidR="00066368" w:rsidRPr="00AF7E19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100%- ответили отрицательно.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З. Как вы в принципе  относитесь к тому, что В нашей стране для решения своих про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блем гражданам приходится нередко давать взятки? Какое из приведенных ниже суждений на этот счет ближе к вашей точке зрения?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это необходимая часть нашей жизни, без этого ничего не сделать;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этого можно избежать, но со взятками легче делать дела;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этого нужно избегать, поскольку коррупция разлагает нас и нашу власть;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AF7E19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60% выбрали первый ответ.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4. Как вы относитесь к публикациям в прессе, к теле- и радиопередачам о коррупции?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ищу сам, читаю, смотрю, слушаю) с интересом;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читаю (слушаю), когда попадается;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мне это не интересно;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им не верю, а потому игнорирую;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AF7E19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30% не доверяют публикациям.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5. Как вы думаете,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насколько распространена коррупция среди должностных лиц в нашем муниципальном   образовании?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Меньшинство должностных лиц берут взятки;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большинство должностных лиц берут взятки;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ни то, ни другое,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>примерно поровну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затрудняюсь ответить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 берут взятки . </w:t>
      </w:r>
    </w:p>
    <w:p w:rsidR="00066368" w:rsidRPr="00AF7E19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90% затруднились ответить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6. Сталкивались ли вы в этом году с проявлениями коррупции в нашем муниципальном образовании?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нет, ни разу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да, один раз: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да, более двух раз. </w:t>
      </w:r>
    </w:p>
    <w:p w:rsidR="00066368" w:rsidRPr="00AF7E19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20% столкнулись с проявлением коррупции.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7, Случалось ли так</w:t>
      </w:r>
      <w:r w:rsidRPr="0072097F">
        <w:rPr>
          <w:rFonts w:ascii="Times New Roman" w:hAnsi="Times New Roman" w:cs="Times New Roman"/>
          <w:w w:val="89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что в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этой ситуации обстоятельства заставили вас дать взятку или вы решили не делать этого?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да, все-таки пришлось дать;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нет, обошлись без взятки. </w:t>
      </w:r>
    </w:p>
    <w:p w:rsidR="00066368" w:rsidRPr="00AF7E19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 w:cs="Times New Roman"/>
          <w:b/>
          <w:sz w:val="28"/>
          <w:szCs w:val="28"/>
          <w:lang w:bidi="he-IL"/>
        </w:rPr>
        <w:t>40%-первый ответ, 20%-ничего не ответили.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8, Не могли бы вы назвать основную причину, по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которой не стали давать взятку. </w:t>
      </w:r>
    </w:p>
    <w:p w:rsidR="00066368" w:rsidRPr="0072097F" w:rsidRDefault="00066368" w:rsidP="004119A7">
      <w:pPr>
        <w:pStyle w:val="a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для меня это было слишком дорого; 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•.  мне было противно это делать;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не знаю, как это делается, неудобно;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принципиально не даю взяток, даже если все это делают;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я могу добит</w:t>
      </w:r>
      <w:r>
        <w:rPr>
          <w:rFonts w:ascii="Times New Roman" w:hAnsi="Times New Roman" w:cs="Times New Roman"/>
          <w:sz w:val="28"/>
          <w:szCs w:val="28"/>
          <w:lang w:bidi="he-IL"/>
        </w:rPr>
        <w:t>ь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ся своего и без взяток, другим путем;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я боялся, что меня поймают и накажут;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tabs>
          <w:tab w:val="left" w:pos="119"/>
          <w:tab w:val="left" w:leader="underscore" w:pos="2783"/>
          <w:tab w:val="left" w:leader="underscore" w:pos="6460"/>
          <w:tab w:val="left" w:leader="underscore" w:pos="7784"/>
        </w:tabs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другое (указать) </w:t>
      </w:r>
    </w:p>
    <w:p w:rsidR="00066368" w:rsidRPr="0072097F" w:rsidRDefault="00066368" w:rsidP="004119A7">
      <w:pPr>
        <w:pStyle w:val="a"/>
        <w:numPr>
          <w:ilvl w:val="0"/>
          <w:numId w:val="1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AF7E19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/>
          <w:b/>
          <w:sz w:val="28"/>
          <w:szCs w:val="28"/>
          <w:lang w:bidi="he-IL"/>
        </w:rPr>
        <w:t>60% выбрали ответы- другое или затрудняюсь ответить.</w:t>
      </w:r>
    </w:p>
    <w:p w:rsidR="00066368" w:rsidRPr="0072097F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200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>10. По чьей инициативе по какой причине вам пришлось давать взятку</w:t>
      </w:r>
      <w:r w:rsidRPr="0072097F">
        <w:rPr>
          <w:rFonts w:ascii="Times New Roman" w:hAnsi="Times New Roman"/>
          <w:w w:val="200"/>
          <w:sz w:val="28"/>
          <w:szCs w:val="28"/>
          <w:lang w:bidi="he-IL"/>
        </w:rPr>
        <w:t xml:space="preserve"> </w:t>
      </w:r>
    </w:p>
    <w:p w:rsidR="00066368" w:rsidRPr="00AF7E19" w:rsidRDefault="00066368" w:rsidP="00AF7E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заставили (намекнули, создали для этого ситуацию);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мне было известно заранее, что здесь без взятки не обойтись;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не настаивали на взятке, но я решил, что так надежнее;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AF7E19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w w:val="109"/>
          <w:sz w:val="28"/>
          <w:szCs w:val="28"/>
          <w:lang w:bidi="he-IL"/>
        </w:rPr>
      </w:pPr>
      <w:r w:rsidRPr="00AF7E19">
        <w:rPr>
          <w:rFonts w:ascii="Times New Roman" w:hAnsi="Times New Roman"/>
          <w:b/>
          <w:w w:val="109"/>
          <w:sz w:val="28"/>
          <w:szCs w:val="28"/>
          <w:lang w:bidi="he-IL"/>
        </w:rPr>
        <w:t>Поровну выбрали все 4 ответа.</w:t>
      </w:r>
    </w:p>
    <w:p w:rsidR="00066368" w:rsidRPr="0072097F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109"/>
          <w:sz w:val="28"/>
          <w:szCs w:val="28"/>
          <w:lang w:bidi="he-IL"/>
        </w:rPr>
        <w:t>11. Не могли бы вы припомнить, сколько приблизительно потратили в рублях на эту взят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ку (сколько стоил подарок, подношение, приблизительная, на ваш взгляд, ценз услуги)?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__ руб.;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AF7E19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bidi="he-IL"/>
        </w:rPr>
      </w:pPr>
      <w:r w:rsidRPr="00AF7E19">
        <w:rPr>
          <w:rFonts w:ascii="Times New Roman" w:hAnsi="Times New Roman"/>
          <w:b/>
          <w:sz w:val="28"/>
          <w:szCs w:val="28"/>
          <w:lang w:bidi="he-IL"/>
        </w:rPr>
        <w:t>87% затруднились ответить, остальные просто не ответили.</w:t>
      </w:r>
    </w:p>
    <w:p w:rsidR="00066368" w:rsidRPr="0072097F" w:rsidRDefault="00066368" w:rsidP="00AF7E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12. Насколько вам заранее была ясна величина взятки, стоимость  подарка", который надо сделать?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полностью ясна;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практически ясна;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не очень ясна;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совсем не ясна. </w:t>
      </w:r>
    </w:p>
    <w:p w:rsidR="00066368" w:rsidRPr="004F6D24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w w:val="119"/>
          <w:sz w:val="28"/>
          <w:szCs w:val="28"/>
          <w:lang w:bidi="he-IL"/>
        </w:rPr>
      </w:pPr>
      <w:r w:rsidRPr="004F6D24">
        <w:rPr>
          <w:rFonts w:ascii="Times New Roman" w:hAnsi="Times New Roman"/>
          <w:b/>
          <w:w w:val="119"/>
          <w:sz w:val="28"/>
          <w:szCs w:val="28"/>
          <w:lang w:bidi="he-IL"/>
        </w:rPr>
        <w:t>Большинство выбрали последние два ответа.</w:t>
      </w:r>
    </w:p>
    <w:p w:rsidR="00066368" w:rsidRPr="0072097F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119"/>
          <w:sz w:val="28"/>
          <w:szCs w:val="28"/>
          <w:lang w:bidi="he-IL"/>
        </w:rPr>
        <w:t xml:space="preserve">1 З. Как изменились действия должностных лиц, которые должны были, решать ваши </w:t>
      </w:r>
      <w:r w:rsidRPr="0072097F">
        <w:rPr>
          <w:rFonts w:ascii="Times New Roman" w:hAnsi="Times New Roman"/>
          <w:sz w:val="28"/>
          <w:szCs w:val="28"/>
          <w:lang w:bidi="he-IL"/>
        </w:rPr>
        <w:t>проблемы, после получ</w:t>
      </w:r>
      <w:r>
        <w:rPr>
          <w:rFonts w:ascii="Times New Roman" w:hAnsi="Times New Roman"/>
          <w:sz w:val="28"/>
          <w:szCs w:val="28"/>
          <w:lang w:bidi="he-IL"/>
        </w:rPr>
        <w:t>ения взятки (имеется в виду быс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трота их действий, дружелюбие, эффективность и т. п.)?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86"/>
          <w:sz w:val="28"/>
          <w:szCs w:val="28"/>
          <w:lang w:bidi="he-IL"/>
        </w:rPr>
      </w:pPr>
      <w:r w:rsidRPr="0072097F">
        <w:rPr>
          <w:rFonts w:ascii="Times New Roman" w:hAnsi="Times New Roman"/>
          <w:w w:val="92"/>
          <w:sz w:val="28"/>
          <w:szCs w:val="28"/>
          <w:lang w:bidi="he-IL"/>
        </w:rPr>
        <w:t>значительно улучшились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несколько </w:t>
      </w:r>
      <w:r w:rsidRPr="0072097F">
        <w:rPr>
          <w:rFonts w:ascii="Times New Roman" w:hAnsi="Times New Roman"/>
          <w:w w:val="64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/>
          <w:sz w:val="28"/>
          <w:szCs w:val="28"/>
          <w:lang w:bidi="he-IL"/>
        </w:rPr>
        <w:t>у</w:t>
      </w:r>
      <w:r>
        <w:rPr>
          <w:rFonts w:ascii="Times New Roman" w:hAnsi="Times New Roman"/>
          <w:sz w:val="28"/>
          <w:szCs w:val="28"/>
          <w:lang w:bidi="he-IL"/>
        </w:rPr>
        <w:t>лу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чшились;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совсем не улучшились; </w:t>
      </w:r>
    </w:p>
    <w:p w:rsidR="00066368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 ухудшились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. </w:t>
      </w:r>
    </w:p>
    <w:p w:rsidR="00066368" w:rsidRPr="004F6D24" w:rsidRDefault="00066368" w:rsidP="004F6D2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bidi="he-IL"/>
        </w:rPr>
      </w:pPr>
      <w:r w:rsidRPr="004F6D24">
        <w:rPr>
          <w:rFonts w:ascii="Times New Roman" w:hAnsi="Times New Roman"/>
          <w:b/>
          <w:sz w:val="28"/>
          <w:szCs w:val="28"/>
          <w:lang w:bidi="he-IL"/>
        </w:rPr>
        <w:t>70% проигнорировали вопрос.</w:t>
      </w:r>
    </w:p>
    <w:p w:rsidR="00066368" w:rsidRPr="0072097F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124"/>
          <w:sz w:val="28"/>
          <w:szCs w:val="28"/>
          <w:lang w:bidi="he-IL"/>
        </w:rPr>
      </w:pPr>
    </w:p>
    <w:p w:rsidR="00066368" w:rsidRPr="0072097F" w:rsidRDefault="00066368" w:rsidP="004F6D2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124"/>
          <w:sz w:val="28"/>
          <w:szCs w:val="28"/>
          <w:lang w:bidi="he-IL"/>
        </w:rPr>
        <w:t xml:space="preserve">14.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Каков </w:t>
      </w:r>
      <w:r>
        <w:rPr>
          <w:rFonts w:ascii="Times New Roman" w:hAnsi="Times New Roman"/>
          <w:sz w:val="28"/>
          <w:szCs w:val="28"/>
          <w:lang w:bidi="he-IL"/>
        </w:rPr>
        <w:t>был основной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результат того,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что вы дали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взятку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(отблагодарили, сделали </w:t>
      </w:r>
      <w:r>
        <w:rPr>
          <w:rFonts w:ascii="Times New Roman" w:hAnsi="Times New Roman"/>
          <w:sz w:val="28"/>
          <w:szCs w:val="28"/>
          <w:lang w:bidi="he-IL"/>
        </w:rPr>
        <w:t>взнос и т.п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 ?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tabs>
          <w:tab w:val="left" w:pos="316"/>
          <w:tab w:val="left" w:pos="2039"/>
          <w:tab w:val="left" w:pos="707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В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 результате мне удалось добиться того,</w:t>
      </w:r>
      <w:r>
        <w:rPr>
          <w:rFonts w:ascii="Times New Roman" w:hAnsi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что они и так </w:t>
      </w:r>
      <w:r>
        <w:rPr>
          <w:rFonts w:ascii="Times New Roman" w:hAnsi="Times New Roman"/>
          <w:sz w:val="28"/>
          <w:szCs w:val="28"/>
          <w:lang w:bidi="he-IL"/>
        </w:rPr>
        <w:t xml:space="preserve">должны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сделать  по долгу службы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tabs>
          <w:tab w:val="left" w:pos="335"/>
          <w:tab w:val="left" w:pos="155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>Решение моей проблемы было ускорено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Моя проблема была решена </w:t>
      </w: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более 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качественно;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Мне  удалось избежать лишних трудностей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 xml:space="preserve">Взятка все равно не помогла;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92"/>
          <w:sz w:val="28"/>
          <w:szCs w:val="28"/>
          <w:lang w:bidi="he-IL"/>
        </w:rPr>
      </w:pP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затрудняюсь ответить. </w:t>
      </w:r>
    </w:p>
    <w:p w:rsidR="00066368" w:rsidRPr="004F6D24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w w:val="92"/>
          <w:sz w:val="28"/>
          <w:szCs w:val="28"/>
          <w:lang w:bidi="he-IL"/>
        </w:rPr>
      </w:pPr>
      <w:r w:rsidRPr="004F6D24">
        <w:rPr>
          <w:rFonts w:ascii="Times New Roman" w:hAnsi="Times New Roman"/>
          <w:b/>
          <w:w w:val="92"/>
          <w:sz w:val="28"/>
          <w:szCs w:val="28"/>
          <w:lang w:bidi="he-IL"/>
        </w:rPr>
        <w:t>85% затруднились ответить</w:t>
      </w:r>
    </w:p>
    <w:p w:rsidR="00066368" w:rsidRPr="004F6D24" w:rsidRDefault="00066368" w:rsidP="004F6D2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w w:val="92"/>
          <w:sz w:val="28"/>
          <w:szCs w:val="28"/>
          <w:lang w:bidi="he-IL"/>
        </w:rPr>
        <w:t xml:space="preserve">Как бы </w:t>
      </w:r>
      <w:r w:rsidRPr="0072097F">
        <w:rPr>
          <w:rFonts w:ascii="Times New Roman" w:hAnsi="Times New Roman"/>
          <w:sz w:val="28"/>
          <w:szCs w:val="28"/>
          <w:lang w:bidi="he-IL"/>
        </w:rPr>
        <w:t>вы описали свои ощущения от того, что вам пришлось дать взятку (отблаго</w:t>
      </w:r>
      <w:r w:rsidRPr="004F6D24">
        <w:rPr>
          <w:rFonts w:ascii="Times New Roman" w:hAnsi="Times New Roman"/>
          <w:sz w:val="28"/>
          <w:szCs w:val="28"/>
          <w:lang w:bidi="he-IL"/>
        </w:rPr>
        <w:t xml:space="preserve">дарить </w:t>
      </w:r>
      <w:r>
        <w:rPr>
          <w:rFonts w:ascii="Times New Roman" w:hAnsi="Times New Roman"/>
          <w:sz w:val="28"/>
          <w:szCs w:val="28"/>
          <w:lang w:bidi="he-IL"/>
        </w:rPr>
        <w:t xml:space="preserve">сделать взнос и т. п.)? Выберите </w:t>
      </w:r>
      <w:r w:rsidRPr="004F6D24">
        <w:rPr>
          <w:rFonts w:ascii="Times New Roman" w:hAnsi="Times New Roman"/>
          <w:sz w:val="28"/>
          <w:szCs w:val="28"/>
          <w:lang w:bidi="he-IL"/>
        </w:rPr>
        <w:t xml:space="preserve"> пожалуйста, не более трех ответов (нужное </w:t>
      </w:r>
      <w:r w:rsidRPr="004F6D24">
        <w:rPr>
          <w:rFonts w:ascii="Times New Roman" w:hAnsi="Times New Roman"/>
          <w:w w:val="105"/>
          <w:sz w:val="28"/>
          <w:szCs w:val="28"/>
          <w:lang w:bidi="he-IL"/>
        </w:rPr>
        <w:t>подчеркнуть</w:t>
      </w:r>
      <w:r>
        <w:rPr>
          <w:rFonts w:ascii="Times New Roman" w:hAnsi="Times New Roman"/>
          <w:w w:val="105"/>
          <w:sz w:val="28"/>
          <w:szCs w:val="28"/>
          <w:lang w:bidi="he-IL"/>
        </w:rPr>
        <w:t>)</w:t>
      </w:r>
      <w:r w:rsidRPr="004F6D24">
        <w:rPr>
          <w:rFonts w:ascii="Times New Roman" w:hAnsi="Times New Roman"/>
          <w:w w:val="105"/>
          <w:sz w:val="28"/>
          <w:szCs w:val="28"/>
          <w:lang w:bidi="he-IL"/>
        </w:rPr>
        <w:t xml:space="preserve">: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w w:val="112"/>
          <w:sz w:val="28"/>
          <w:szCs w:val="28"/>
          <w:lang w:bidi="he-IL"/>
        </w:rPr>
      </w:pPr>
      <w:r w:rsidRPr="0072097F">
        <w:rPr>
          <w:rFonts w:ascii="Times New Roman" w:hAnsi="Times New Roman"/>
          <w:w w:val="112"/>
          <w:sz w:val="28"/>
          <w:szCs w:val="28"/>
          <w:lang w:bidi="he-IL"/>
        </w:rPr>
        <w:t xml:space="preserve">Презрение к себе; 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 w:rsidRPr="0072097F">
        <w:rPr>
          <w:rFonts w:ascii="Times New Roman" w:hAnsi="Times New Roman"/>
          <w:sz w:val="28"/>
          <w:szCs w:val="28"/>
          <w:lang w:bidi="he-IL"/>
        </w:rPr>
        <w:t>Ненависть к должностному лицу</w:t>
      </w:r>
    </w:p>
    <w:p w:rsidR="00066368" w:rsidRPr="0072097F" w:rsidRDefault="00066368" w:rsidP="004119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страх что могут, схватит</w:t>
      </w:r>
      <w:r w:rsidRPr="0072097F">
        <w:rPr>
          <w:rFonts w:ascii="Times New Roman" w:hAnsi="Times New Roman"/>
          <w:sz w:val="28"/>
          <w:szCs w:val="28"/>
          <w:lang w:bidi="he-IL"/>
        </w:rPr>
        <w:t xml:space="preserve">ь за руку;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стыд и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смущение;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отвращение от того, что по-другому нельзя;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унижение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гнев, что меня вынудили так поступить;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облегчение</w:t>
      </w:r>
      <w:r w:rsidRPr="0072097F">
        <w:rPr>
          <w:rFonts w:ascii="Times New Roman" w:hAnsi="Times New Roman" w:cs="Times New Roman"/>
          <w:w w:val="81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что ситуация разрешилась;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опустошённость;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отчаяние, что этому </w:t>
      </w:r>
      <w:r w:rsidRPr="0072097F">
        <w:rPr>
          <w:rFonts w:ascii="Times New Roman" w:hAnsi="Times New Roman" w:cs="Times New Roman"/>
          <w:i/>
          <w:iCs/>
          <w:w w:val="83"/>
          <w:sz w:val="28"/>
          <w:szCs w:val="28"/>
          <w:lang w:bidi="he-IL"/>
        </w:rPr>
        <w:t xml:space="preserve">нет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конца и края;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растерянность - не знал, как себя вести;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опасение,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что об этом узнают мои знакомые и будут меня осуждать;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ничего не 'чувствовал, уже 'привык; </w:t>
      </w:r>
    </w:p>
    <w:p w:rsidR="00066368" w:rsidRPr="004F6D24" w:rsidRDefault="00066368" w:rsidP="004F6D24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недовольство нашей государственной системой, ставящей людей в такие обстоя</w:t>
      </w:r>
      <w:r>
        <w:rPr>
          <w:rFonts w:ascii="Times New Roman" w:hAnsi="Times New Roman" w:cs="Times New Roman"/>
          <w:sz w:val="28"/>
          <w:szCs w:val="28"/>
          <w:lang w:bidi="he-IL"/>
        </w:rPr>
        <w:t>тел</w:t>
      </w:r>
      <w:r w:rsidRPr="004F6D24">
        <w:rPr>
          <w:rFonts w:ascii="Times New Roman" w:hAnsi="Times New Roman" w:cs="Times New Roman"/>
          <w:sz w:val="28"/>
          <w:szCs w:val="28"/>
          <w:lang w:bidi="he-IL"/>
        </w:rPr>
        <w:t>ьс</w:t>
      </w:r>
      <w:r>
        <w:rPr>
          <w:rFonts w:ascii="Times New Roman" w:hAnsi="Times New Roman" w:cs="Times New Roman"/>
          <w:sz w:val="28"/>
          <w:szCs w:val="28"/>
          <w:lang w:bidi="he-IL"/>
        </w:rPr>
        <w:t>т</w:t>
      </w:r>
      <w:r w:rsidRPr="004F6D24">
        <w:rPr>
          <w:rFonts w:ascii="Times New Roman" w:hAnsi="Times New Roman" w:cs="Times New Roman"/>
          <w:sz w:val="28"/>
          <w:szCs w:val="28"/>
          <w:lang w:bidi="he-IL"/>
        </w:rPr>
        <w:t>ва</w:t>
      </w:r>
      <w:r w:rsidRPr="004F6D24">
        <w:rPr>
          <w:rFonts w:ascii="Times New Roman" w:hAnsi="Times New Roman" w:cs="Times New Roman"/>
          <w:w w:val="89"/>
          <w:sz w:val="28"/>
          <w:szCs w:val="28"/>
          <w:lang w:bidi="he-IL"/>
        </w:rPr>
        <w:t xml:space="preserve">,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удовлетворение собой, умением решать свои проблемы;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5C41AD" w:rsidRDefault="00066368" w:rsidP="004119A7">
      <w:pPr>
        <w:pStyle w:val="a"/>
        <w:ind w:firstLine="720"/>
        <w:rPr>
          <w:rFonts w:ascii="Times New Roman" w:hAnsi="Times New Roman" w:cs="Times New Roman"/>
          <w:b/>
          <w:w w:val="110"/>
          <w:sz w:val="28"/>
          <w:szCs w:val="28"/>
          <w:lang w:bidi="he-IL"/>
        </w:rPr>
      </w:pPr>
      <w:r w:rsidRPr="005C41AD">
        <w:rPr>
          <w:rFonts w:ascii="Times New Roman" w:hAnsi="Times New Roman" w:cs="Times New Roman"/>
          <w:b/>
          <w:w w:val="110"/>
          <w:sz w:val="28"/>
          <w:szCs w:val="28"/>
          <w:lang w:bidi="he-IL"/>
        </w:rPr>
        <w:t>78% затруднились ответить.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w w:val="110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110"/>
          <w:sz w:val="28"/>
          <w:szCs w:val="28"/>
          <w:lang w:bidi="he-IL"/>
        </w:rPr>
        <w:t>16. Если были недово</w:t>
      </w:r>
      <w:r>
        <w:rPr>
          <w:rFonts w:ascii="Times New Roman" w:hAnsi="Times New Roman" w:cs="Times New Roman"/>
          <w:w w:val="110"/>
          <w:sz w:val="28"/>
          <w:szCs w:val="28"/>
          <w:lang w:bidi="he-IL"/>
        </w:rPr>
        <w:t>льны в этом году тем, как решал</w:t>
      </w:r>
      <w:r w:rsidRPr="0072097F">
        <w:rPr>
          <w:rFonts w:ascii="Times New Roman" w:hAnsi="Times New Roman" w:cs="Times New Roman"/>
          <w:w w:val="110"/>
          <w:sz w:val="28"/>
          <w:szCs w:val="28"/>
          <w:lang w:bidi="he-IL"/>
        </w:rPr>
        <w:t xml:space="preserve">ась должностными лицами ваша проблема, знали ли вы, куда и кому можно пожаловаться на них?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w w:val="109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109"/>
          <w:sz w:val="28"/>
          <w:szCs w:val="28"/>
          <w:lang w:bidi="he-IL"/>
        </w:rPr>
        <w:t xml:space="preserve">да;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нет. </w:t>
      </w:r>
    </w:p>
    <w:p w:rsidR="00066368" w:rsidRPr="00464E24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100% ответили</w:t>
      </w:r>
      <w:r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-да.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17. Вам приходилось за последний год жаловат</w:t>
      </w:r>
      <w:r>
        <w:rPr>
          <w:rFonts w:ascii="Times New Roman" w:hAnsi="Times New Roman" w:cs="Times New Roman"/>
          <w:sz w:val="28"/>
          <w:szCs w:val="28"/>
          <w:lang w:bidi="he-IL"/>
        </w:rPr>
        <w:t>ься на действия работников Дворца школьников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да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нет. </w:t>
      </w:r>
    </w:p>
    <w:p w:rsidR="00066368" w:rsidRPr="00464E24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100% ответили- нет.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1</w:t>
      </w:r>
      <w:r w:rsidRPr="0072097F">
        <w:rPr>
          <w:rFonts w:ascii="Times New Roman" w:hAnsi="Times New Roman" w:cs="Times New Roman"/>
          <w:i/>
          <w:iCs/>
          <w:w w:val="84"/>
          <w:sz w:val="28"/>
          <w:szCs w:val="28"/>
          <w:lang w:bidi="he-IL"/>
        </w:rPr>
        <w:t xml:space="preserve">8.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Если бы вам пришлось жаловаться, то как это повлияло на решение вашей проблемы?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этo помогло, она была решена;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жалоба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 помогла, проблема все равно не была решена;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стало еще хуже и теперь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проблему вообще не решить; </w:t>
      </w:r>
    </w:p>
    <w:p w:rsidR="00066368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464E24" w:rsidRDefault="00066368" w:rsidP="00464E24">
      <w:pPr>
        <w:pStyle w:val="a"/>
        <w:ind w:left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69% затруднились ответить.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19, Считаете (;те ли вы, что государство стремится решить проблему коррупции?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w w:val="91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91"/>
          <w:sz w:val="28"/>
          <w:szCs w:val="28"/>
          <w:lang w:bidi="he-IL"/>
        </w:rPr>
        <w:t xml:space="preserve">да .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имеет некоторое  стремление;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стремление есть, действий нет;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 стремления. </w:t>
      </w:r>
    </w:p>
    <w:p w:rsidR="00066368" w:rsidRPr="00464E24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464E24">
        <w:rPr>
          <w:rFonts w:ascii="Times New Roman" w:hAnsi="Times New Roman" w:cs="Times New Roman"/>
          <w:b/>
          <w:sz w:val="28"/>
          <w:szCs w:val="28"/>
          <w:lang w:bidi="he-IL"/>
        </w:rPr>
        <w:t>55%- ответили стремление есть, действий нет.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20. Как </w:t>
      </w:r>
      <w:r w:rsidRPr="0072097F">
        <w:rPr>
          <w:rFonts w:ascii="Times New Roman" w:hAnsi="Times New Roman" w:cs="Times New Roman"/>
          <w:w w:val="76"/>
          <w:sz w:val="28"/>
          <w:szCs w:val="28"/>
          <w:lang w:bidi="he-IL"/>
        </w:rPr>
        <w:t xml:space="preserve">вы 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считаете, какие меры могут быть наиболее эффективны в борьбе с коррупцией?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w w:val="53"/>
          <w:sz w:val="28"/>
          <w:szCs w:val="28"/>
          <w:lang w:bidi="he-IL"/>
        </w:rPr>
        <w:t>п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овышение заработной платы и социальных гарантий служащим;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усиление ответственности за коррупцию;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w w:val="90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укрепление правовой системы государства, включая совершенствование закон</w:t>
      </w:r>
      <w:r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Pr="0072097F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дательтства; </w:t>
      </w:r>
    </w:p>
    <w:p w:rsidR="00066368" w:rsidRDefault="00066368" w:rsidP="00464E24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деперсонализация взаимодействия служащих с гражданами и организациями, внедре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softHyphen/>
        <w:t xml:space="preserve">ние в </w:t>
      </w:r>
      <w:r>
        <w:rPr>
          <w:rFonts w:ascii="Times New Roman" w:hAnsi="Times New Roman" w:cs="Times New Roman"/>
          <w:sz w:val="28"/>
          <w:szCs w:val="28"/>
          <w:lang w:bidi="he-IL"/>
        </w:rPr>
        <w:t>п</w:t>
      </w:r>
      <w:r w:rsidRPr="00464E24">
        <w:rPr>
          <w:rFonts w:ascii="Times New Roman" w:hAnsi="Times New Roman" w:cs="Times New Roman"/>
          <w:sz w:val="28"/>
          <w:szCs w:val="28"/>
          <w:lang w:bidi="he-IL"/>
        </w:rPr>
        <w:t xml:space="preserve">рактику принципа единого окна", электронного обмена информацией и т. д. </w:t>
      </w:r>
    </w:p>
    <w:p w:rsidR="00066368" w:rsidRPr="00A05E8E" w:rsidRDefault="00066368" w:rsidP="00464E24">
      <w:pPr>
        <w:pStyle w:val="a"/>
        <w:ind w:left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05E8E">
        <w:rPr>
          <w:rFonts w:ascii="Times New Roman" w:hAnsi="Times New Roman" w:cs="Times New Roman"/>
          <w:b/>
          <w:sz w:val="28"/>
          <w:szCs w:val="28"/>
          <w:lang w:bidi="he-IL"/>
        </w:rPr>
        <w:t>30%- последний вопрос, остальные разделили мнения между оставшимися вопросами.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</w:rPr>
        <w:t xml:space="preserve">21. Сталкивались ли </w:t>
      </w:r>
      <w:r>
        <w:rPr>
          <w:rFonts w:ascii="Times New Roman" w:hAnsi="Times New Roman" w:cs="Times New Roman"/>
          <w:sz w:val="28"/>
          <w:szCs w:val="28"/>
        </w:rPr>
        <w:t>вы с проявлением коррупции в Дворце школьников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</w:rPr>
      </w:pPr>
      <w:r w:rsidRPr="0072097F">
        <w:rPr>
          <w:rFonts w:ascii="Times New Roman" w:hAnsi="Times New Roman" w:cs="Times New Roman"/>
          <w:sz w:val="28"/>
          <w:szCs w:val="28"/>
        </w:rPr>
        <w:t xml:space="preserve">да;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A05E8E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05E8E">
        <w:rPr>
          <w:rFonts w:ascii="Times New Roman" w:hAnsi="Times New Roman" w:cs="Times New Roman"/>
          <w:b/>
          <w:sz w:val="28"/>
          <w:szCs w:val="28"/>
          <w:lang w:bidi="he-IL"/>
        </w:rPr>
        <w:t>100%-нет.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w w:val="109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22. Знаете ли вы, куда необходимо обращаться в случае </w:t>
      </w:r>
      <w:r>
        <w:rPr>
          <w:rFonts w:ascii="Times New Roman" w:hAnsi="Times New Roman" w:cs="Times New Roman"/>
          <w:w w:val="87"/>
          <w:sz w:val="28"/>
          <w:szCs w:val="28"/>
          <w:lang w:bidi="he-IL"/>
        </w:rPr>
        <w:t>выявления вами</w:t>
      </w:r>
      <w:r w:rsidRPr="0072097F">
        <w:rPr>
          <w:rFonts w:ascii="Times New Roman" w:hAnsi="Times New Roman" w:cs="Times New Roman"/>
          <w:w w:val="87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w w:val="109"/>
          <w:sz w:val="28"/>
          <w:szCs w:val="28"/>
          <w:lang w:bidi="he-IL"/>
        </w:rPr>
        <w:t>фактов кор</w:t>
      </w:r>
      <w:r w:rsidRPr="0072097F">
        <w:rPr>
          <w:rFonts w:ascii="Times New Roman" w:hAnsi="Times New Roman" w:cs="Times New Roman"/>
          <w:w w:val="109"/>
          <w:sz w:val="28"/>
          <w:szCs w:val="28"/>
          <w:lang w:bidi="he-IL"/>
        </w:rPr>
        <w:t xml:space="preserve">рупции? </w:t>
      </w:r>
    </w:p>
    <w:p w:rsidR="00066368" w:rsidRPr="0072097F" w:rsidRDefault="00066368" w:rsidP="004119A7">
      <w:pPr>
        <w:pStyle w:val="a"/>
        <w:numPr>
          <w:ilvl w:val="0"/>
          <w:numId w:val="5"/>
        </w:numPr>
        <w:ind w:firstLine="720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b/>
          <w:bCs/>
          <w:sz w:val="28"/>
          <w:szCs w:val="28"/>
          <w:lang w:bidi="he-IL"/>
        </w:rPr>
        <w:t xml:space="preserve">да: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нет;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затрудняюсь ответить. </w:t>
      </w:r>
    </w:p>
    <w:p w:rsidR="00066368" w:rsidRPr="00A05E8E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05E8E">
        <w:rPr>
          <w:rFonts w:ascii="Times New Roman" w:hAnsi="Times New Roman" w:cs="Times New Roman"/>
          <w:b/>
          <w:sz w:val="28"/>
          <w:szCs w:val="28"/>
          <w:lang w:bidi="he-IL"/>
        </w:rPr>
        <w:t>100%- да.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23. Как вы оцениваете уровень информационной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прозрачности деятельности Дворца школьников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высокий;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средний;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низкий. </w:t>
      </w:r>
    </w:p>
    <w:p w:rsidR="00066368" w:rsidRPr="00A05E8E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05E8E">
        <w:rPr>
          <w:rFonts w:ascii="Times New Roman" w:hAnsi="Times New Roman" w:cs="Times New Roman"/>
          <w:b/>
          <w:sz w:val="28"/>
          <w:szCs w:val="28"/>
          <w:lang w:bidi="he-IL"/>
        </w:rPr>
        <w:t>89%-высокий.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>24. Как вы оцениваете уровень проводимых к</w:t>
      </w:r>
      <w:r>
        <w:rPr>
          <w:rFonts w:ascii="Times New Roman" w:hAnsi="Times New Roman" w:cs="Times New Roman"/>
          <w:sz w:val="28"/>
          <w:szCs w:val="28"/>
          <w:lang w:bidi="he-IL"/>
        </w:rPr>
        <w:t>оррупционных мероприятий в Дворце школьников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высокий;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средний;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низкий. </w:t>
      </w:r>
    </w:p>
    <w:p w:rsidR="00066368" w:rsidRPr="00074A5F" w:rsidRDefault="00066368" w:rsidP="00A05E8E">
      <w:pPr>
        <w:pStyle w:val="a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074A5F">
        <w:rPr>
          <w:rFonts w:ascii="Times New Roman" w:hAnsi="Times New Roman" w:cs="Times New Roman"/>
          <w:b/>
          <w:sz w:val="28"/>
          <w:szCs w:val="28"/>
          <w:lang w:bidi="he-IL"/>
        </w:rPr>
        <w:t>82%-высокий.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25. Ваш пол?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мужской;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женский. </w:t>
      </w:r>
    </w:p>
    <w:p w:rsidR="00066368" w:rsidRPr="00074A5F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074A5F">
        <w:rPr>
          <w:rFonts w:ascii="Times New Roman" w:hAnsi="Times New Roman" w:cs="Times New Roman"/>
          <w:b/>
          <w:sz w:val="28"/>
          <w:szCs w:val="28"/>
          <w:lang w:bidi="he-IL"/>
        </w:rPr>
        <w:t>87%-женский.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26.</w:t>
      </w: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 Сколько вам полных лет? </w:t>
      </w:r>
    </w:p>
    <w:p w:rsidR="00066368" w:rsidRPr="00074A5F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074A5F">
        <w:rPr>
          <w:rFonts w:ascii="Times New Roman" w:hAnsi="Times New Roman" w:cs="Times New Roman"/>
          <w:b/>
          <w:sz w:val="28"/>
          <w:szCs w:val="28"/>
          <w:lang w:bidi="he-IL"/>
        </w:rPr>
        <w:t>Большинство родителей от 25 до 35 лет.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27. Какое у вас образование?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начальное;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неполное среднее;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среднее, среднее специальное;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неполное высшее;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высшее;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кандидат, доктор наук, </w:t>
      </w:r>
    </w:p>
    <w:p w:rsidR="00066368" w:rsidRPr="00074A5F" w:rsidRDefault="00066368" w:rsidP="004119A7">
      <w:pPr>
        <w:pStyle w:val="a"/>
        <w:ind w:firstLine="720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074A5F">
        <w:rPr>
          <w:rFonts w:ascii="Times New Roman" w:hAnsi="Times New Roman" w:cs="Times New Roman"/>
          <w:b/>
          <w:sz w:val="28"/>
          <w:szCs w:val="28"/>
          <w:lang w:bidi="he-IL"/>
        </w:rPr>
        <w:t>33%среденее специальное, 37-высшее</w:t>
      </w: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28. Ваше семейное положение?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женат (замужем);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живем вместе, но в браке не состоим;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разведен(а);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состою в браке. но живу один (одна); </w:t>
      </w:r>
    </w:p>
    <w:p w:rsidR="00066368" w:rsidRPr="0072097F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одинок(а), никогда в браке не состоял(а); </w:t>
      </w:r>
    </w:p>
    <w:p w:rsidR="00066368" w:rsidRDefault="00066368" w:rsidP="004119A7">
      <w:pPr>
        <w:pStyle w:val="a"/>
        <w:numPr>
          <w:ilvl w:val="0"/>
          <w:numId w:val="4"/>
        </w:numPr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  <w:r w:rsidRPr="0072097F">
        <w:rPr>
          <w:rFonts w:ascii="Times New Roman" w:hAnsi="Times New Roman" w:cs="Times New Roman"/>
          <w:sz w:val="28"/>
          <w:szCs w:val="28"/>
          <w:lang w:bidi="he-IL"/>
        </w:rPr>
        <w:t xml:space="preserve">вдовец (вдова). </w:t>
      </w:r>
    </w:p>
    <w:p w:rsidR="00066368" w:rsidRPr="00074A5F" w:rsidRDefault="00066368" w:rsidP="00074A5F">
      <w:pPr>
        <w:pStyle w:val="a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074A5F">
        <w:rPr>
          <w:rFonts w:ascii="Times New Roman" w:hAnsi="Times New Roman" w:cs="Times New Roman"/>
          <w:b/>
          <w:sz w:val="28"/>
          <w:szCs w:val="28"/>
          <w:lang w:bidi="he-IL"/>
        </w:rPr>
        <w:t>23%-в браке, 26-разведены, 18-в гражданском браке, 12-одиноки.</w:t>
      </w:r>
    </w:p>
    <w:p w:rsidR="00066368" w:rsidRPr="0072097F" w:rsidRDefault="00066368" w:rsidP="00074A5F">
      <w:pPr>
        <w:pStyle w:val="a"/>
        <w:rPr>
          <w:rFonts w:ascii="Times New Roman" w:hAnsi="Times New Roman" w:cs="Times New Roman"/>
          <w:i/>
          <w:iCs/>
          <w:sz w:val="28"/>
          <w:szCs w:val="28"/>
          <w:lang w:bidi="he-IL"/>
        </w:rPr>
      </w:pP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Pr="0072097F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</w:p>
    <w:p w:rsidR="00066368" w:rsidRPr="0072097F" w:rsidRDefault="00066368" w:rsidP="00411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bidi="he-IL"/>
        </w:rPr>
      </w:pP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p w:rsidR="00066368" w:rsidRPr="0072097F" w:rsidRDefault="00066368" w:rsidP="004119A7">
      <w:pPr>
        <w:pStyle w:val="a"/>
        <w:ind w:firstLine="720"/>
        <w:rPr>
          <w:rFonts w:ascii="Times New Roman" w:hAnsi="Times New Roman" w:cs="Times New Roman"/>
          <w:sz w:val="28"/>
          <w:szCs w:val="28"/>
          <w:lang w:bidi="he-IL"/>
        </w:rPr>
      </w:pPr>
    </w:p>
    <w:sectPr w:rsidR="00066368" w:rsidRPr="0072097F" w:rsidSect="0061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D27228"/>
    <w:lvl w:ilvl="0">
      <w:numFmt w:val="bullet"/>
      <w:lvlText w:val="*"/>
      <w:lvlJc w:val="left"/>
    </w:lvl>
  </w:abstractNum>
  <w:abstractNum w:abstractNumId="1">
    <w:nsid w:val="2C376857"/>
    <w:multiLevelType w:val="singleLevel"/>
    <w:tmpl w:val="F0744556"/>
    <w:lvl w:ilvl="0">
      <w:start w:val="1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D426C60"/>
    <w:multiLevelType w:val="hybridMultilevel"/>
    <w:tmpl w:val="FE5E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AF443C6"/>
    <w:multiLevelType w:val="hybridMultilevel"/>
    <w:tmpl w:val="A20ADF3C"/>
    <w:lvl w:ilvl="0" w:tplc="D5D27228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5"/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9A7"/>
    <w:rsid w:val="00032CE4"/>
    <w:rsid w:val="00066368"/>
    <w:rsid w:val="00067A73"/>
    <w:rsid w:val="00074A5F"/>
    <w:rsid w:val="00140E60"/>
    <w:rsid w:val="00281491"/>
    <w:rsid w:val="00357D53"/>
    <w:rsid w:val="003F7992"/>
    <w:rsid w:val="004119A7"/>
    <w:rsid w:val="00464E24"/>
    <w:rsid w:val="004922B6"/>
    <w:rsid w:val="004F6D24"/>
    <w:rsid w:val="005C41AD"/>
    <w:rsid w:val="00617542"/>
    <w:rsid w:val="007034E2"/>
    <w:rsid w:val="0072097F"/>
    <w:rsid w:val="00783C3F"/>
    <w:rsid w:val="008019AC"/>
    <w:rsid w:val="00832D80"/>
    <w:rsid w:val="00A050EB"/>
    <w:rsid w:val="00A05E8E"/>
    <w:rsid w:val="00AB0BC7"/>
    <w:rsid w:val="00AF7E19"/>
    <w:rsid w:val="00C75F19"/>
    <w:rsid w:val="00CA328C"/>
    <w:rsid w:val="00F42883"/>
    <w:rsid w:val="00F6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A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"/>
    <w:uiPriority w:val="99"/>
    <w:rsid w:val="004119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b-serp-itemtextpassage1">
    <w:name w:val="b-serp-item__text_passage1"/>
    <w:basedOn w:val="DefaultParagraphFont"/>
    <w:uiPriority w:val="99"/>
    <w:rsid w:val="004119A7"/>
    <w:rPr>
      <w:rFonts w:cs="Times New Roman"/>
      <w:b/>
      <w:bCs/>
      <w:color w:val="88888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7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241</TotalTime>
  <Pages>6</Pages>
  <Words>1421</Words>
  <Characters>8104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6</cp:revision>
  <cp:lastPrinted>2014-10-28T12:41:00Z</cp:lastPrinted>
  <dcterms:created xsi:type="dcterms:W3CDTF">2014-05-12T09:36:00Z</dcterms:created>
  <dcterms:modified xsi:type="dcterms:W3CDTF">2016-10-11T08:58:00Z</dcterms:modified>
</cp:coreProperties>
</file>